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FB4" w:rsidRDefault="000A7FB4" w:rsidP="000A7FB4">
      <w:pPr>
        <w:spacing w:line="580" w:lineRule="exact"/>
        <w:rPr>
          <w:rFonts w:ascii="方正仿宋简体" w:eastAsia="方正仿宋简体" w:hAnsi="Times New Roman"/>
          <w:sz w:val="30"/>
          <w:szCs w:val="30"/>
        </w:rPr>
      </w:pPr>
      <w:r>
        <w:rPr>
          <w:rFonts w:ascii="方正仿宋简体" w:eastAsia="方正仿宋简体" w:hAnsi="Times New Roman" w:hint="eastAsia"/>
          <w:sz w:val="30"/>
          <w:szCs w:val="30"/>
        </w:rPr>
        <w:t>附件：</w:t>
      </w:r>
    </w:p>
    <w:p w:rsidR="000A7FB4" w:rsidRDefault="000A7FB4" w:rsidP="000A7FB4">
      <w:pPr>
        <w:spacing w:beforeLines="50" w:afterLines="50" w:line="540" w:lineRule="exact"/>
        <w:jc w:val="center"/>
        <w:rPr>
          <w:rFonts w:ascii="方正小标宋简体" w:eastAsia="方正小标宋简体" w:hAnsi="宋体" w:hint="eastAsia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全国专业标准化技术委员会委员登记表</w:t>
      </w:r>
    </w:p>
    <w:p w:rsidR="000A7FB4" w:rsidRDefault="000A7FB4" w:rsidP="000A7FB4">
      <w:pPr>
        <w:snapToGrid w:val="0"/>
        <w:spacing w:line="460" w:lineRule="exact"/>
        <w:ind w:firstLineChars="150" w:firstLine="360"/>
        <w:jc w:val="left"/>
        <w:rPr>
          <w:rFonts w:ascii="方正仿宋简体" w:eastAsia="方正仿宋简体" w:hAnsi="宋体" w:hint="eastAsia"/>
          <w:sz w:val="24"/>
        </w:rPr>
      </w:pPr>
      <w:r>
        <w:rPr>
          <w:rFonts w:ascii="方正仿宋简体" w:eastAsia="方正仿宋简体" w:hAnsi="宋体" w:hint="eastAsia"/>
          <w:sz w:val="24"/>
        </w:rPr>
        <w:t>全国专业标准化技术委员会编号：</w:t>
      </w:r>
      <w:r>
        <w:rPr>
          <w:rFonts w:ascii="仿宋" w:eastAsia="仿宋" w:hAnsi="仿宋" w:cs="方正仿宋简体" w:hint="eastAsia"/>
          <w:kern w:val="0"/>
          <w:sz w:val="28"/>
          <w:szCs w:val="28"/>
          <w:lang/>
        </w:rPr>
        <w:t>SAC/</w:t>
      </w:r>
      <w:r w:rsidRPr="00E752B1">
        <w:rPr>
          <w:rFonts w:ascii="仿宋" w:eastAsia="仿宋" w:hAnsi="仿宋" w:cs="方正仿宋简体"/>
          <w:kern w:val="0"/>
          <w:sz w:val="28"/>
          <w:szCs w:val="28"/>
          <w:lang/>
        </w:rPr>
        <w:t>TC114/SC3</w:t>
      </w:r>
      <w:r w:rsidR="007821ED">
        <w:rPr>
          <w:rFonts w:ascii="仿宋" w:eastAsia="仿宋" w:hAnsi="仿宋" w:cs="方正仿宋简体" w:hint="eastAsia"/>
          <w:kern w:val="0"/>
          <w:sz w:val="28"/>
          <w:szCs w:val="28"/>
          <w:lang/>
        </w:rPr>
        <w:t>2</w:t>
      </w:r>
    </w:p>
    <w:tbl>
      <w:tblPr>
        <w:tblW w:w="9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9"/>
        <w:gridCol w:w="877"/>
        <w:gridCol w:w="560"/>
        <w:gridCol w:w="1057"/>
        <w:gridCol w:w="91"/>
        <w:gridCol w:w="721"/>
        <w:gridCol w:w="15"/>
        <w:gridCol w:w="1164"/>
        <w:gridCol w:w="994"/>
        <w:gridCol w:w="831"/>
        <w:gridCol w:w="1638"/>
        <w:gridCol w:w="8"/>
      </w:tblGrid>
      <w:tr w:rsidR="000A7FB4" w:rsidTr="00C2592E">
        <w:trPr>
          <w:gridAfter w:val="1"/>
          <w:wAfter w:w="8" w:type="dxa"/>
          <w:trHeight w:val="20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姓名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性  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出生年月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ind w:firstLineChars="150" w:firstLine="315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年   月</w:t>
            </w:r>
          </w:p>
        </w:tc>
        <w:tc>
          <w:tcPr>
            <w:tcW w:w="1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二  寸</w:t>
            </w:r>
          </w:p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彩  色</w:t>
            </w:r>
          </w:p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照  片</w:t>
            </w:r>
          </w:p>
        </w:tc>
      </w:tr>
      <w:tr w:rsidR="000A7FB4" w:rsidTr="00C2592E">
        <w:trPr>
          <w:gridAfter w:val="1"/>
          <w:wAfter w:w="8" w:type="dxa"/>
          <w:trHeight w:val="20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民族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本会职务</w:t>
            </w:r>
          </w:p>
        </w:tc>
        <w:tc>
          <w:tcPr>
            <w:tcW w:w="37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ind w:firstLineChars="150" w:firstLine="315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1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widowControl/>
              <w:jc w:val="lef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0A7FB4" w:rsidTr="00C2592E">
        <w:trPr>
          <w:gridAfter w:val="1"/>
          <w:wAfter w:w="8" w:type="dxa"/>
          <w:trHeight w:val="20"/>
          <w:jc w:val="center"/>
        </w:trPr>
        <w:tc>
          <w:tcPr>
            <w:tcW w:w="2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参加全国专业标准化技术委员会时间</w:t>
            </w:r>
          </w:p>
        </w:tc>
        <w:tc>
          <w:tcPr>
            <w:tcW w:w="4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年      月     </w:t>
            </w:r>
          </w:p>
        </w:tc>
        <w:tc>
          <w:tcPr>
            <w:tcW w:w="1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widowControl/>
              <w:jc w:val="lef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0A7FB4" w:rsidTr="00C2592E">
        <w:trPr>
          <w:gridAfter w:val="1"/>
          <w:wAfter w:w="8" w:type="dxa"/>
          <w:trHeight w:val="20"/>
          <w:jc w:val="center"/>
        </w:trPr>
        <w:tc>
          <w:tcPr>
            <w:tcW w:w="2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技术职称及聘任时间</w:t>
            </w:r>
          </w:p>
        </w:tc>
        <w:tc>
          <w:tcPr>
            <w:tcW w:w="4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righ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     年   月                                          </w:t>
            </w:r>
          </w:p>
        </w:tc>
        <w:tc>
          <w:tcPr>
            <w:tcW w:w="1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widowControl/>
              <w:jc w:val="lef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0A7FB4" w:rsidTr="00C2592E">
        <w:trPr>
          <w:gridAfter w:val="1"/>
          <w:wAfter w:w="8" w:type="dxa"/>
          <w:trHeight w:val="20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身份证号</w:t>
            </w:r>
          </w:p>
        </w:tc>
        <w:tc>
          <w:tcPr>
            <w:tcW w:w="63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1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widowControl/>
              <w:jc w:val="lef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0A7FB4" w:rsidTr="00C2592E">
        <w:trPr>
          <w:trHeight w:val="20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工作单位</w:t>
            </w:r>
          </w:p>
        </w:tc>
        <w:tc>
          <w:tcPr>
            <w:tcW w:w="2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单位性质</w:t>
            </w:r>
          </w:p>
        </w:tc>
        <w:tc>
          <w:tcPr>
            <w:tcW w:w="46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1、国有企业2、民营企业3、科研院所4、大专院校5、行业协会6、政府机构7、外商独资企业8、中外合资、中外合作或外方控股企业9、其他 [    ]</w:t>
            </w:r>
          </w:p>
        </w:tc>
      </w:tr>
      <w:tr w:rsidR="000A7FB4" w:rsidTr="00C2592E">
        <w:trPr>
          <w:trHeight w:val="20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所属相关方</w:t>
            </w:r>
          </w:p>
        </w:tc>
        <w:tc>
          <w:tcPr>
            <w:tcW w:w="794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Times New Roman" w:hint="eastAsia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 xml:space="preserve">1、生产者      2、经营者      3、使用者      4、消费者 </w:t>
            </w: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Times New Roman" w:hint="eastAsia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5、公共利益方（教育科研机构、行政主管部门、检测及认证机构、社会团体）</w:t>
            </w:r>
          </w:p>
        </w:tc>
      </w:tr>
      <w:tr w:rsidR="000A7FB4" w:rsidTr="00C2592E">
        <w:trPr>
          <w:trHeight w:val="20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行政职务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从事专业</w:t>
            </w:r>
          </w:p>
        </w:tc>
        <w:tc>
          <w:tcPr>
            <w:tcW w:w="53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0A7FB4" w:rsidTr="00C2592E">
        <w:trPr>
          <w:trHeight w:val="20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通信地址</w:t>
            </w:r>
          </w:p>
        </w:tc>
        <w:tc>
          <w:tcPr>
            <w:tcW w:w="794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0A7FB4" w:rsidTr="00C2592E">
        <w:trPr>
          <w:gridAfter w:val="1"/>
          <w:wAfter w:w="8" w:type="dxa"/>
          <w:trHeight w:val="20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邮政编码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联系电话</w:t>
            </w:r>
          </w:p>
        </w:tc>
        <w:tc>
          <w:tcPr>
            <w:tcW w:w="1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ind w:left="-107" w:firstLine="1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传真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0A7FB4" w:rsidTr="00C2592E">
        <w:trPr>
          <w:trHeight w:val="20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电子信箱</w:t>
            </w:r>
          </w:p>
        </w:tc>
        <w:tc>
          <w:tcPr>
            <w:tcW w:w="794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0A7FB4" w:rsidTr="00C2592E">
        <w:trPr>
          <w:trHeight w:val="20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毕业院校</w:t>
            </w:r>
          </w:p>
        </w:tc>
        <w:tc>
          <w:tcPr>
            <w:tcW w:w="44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所学专业</w:t>
            </w: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0A7FB4" w:rsidTr="00C2592E">
        <w:trPr>
          <w:gridAfter w:val="1"/>
          <w:wAfter w:w="8" w:type="dxa"/>
          <w:trHeight w:val="20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毕业时间</w:t>
            </w:r>
          </w:p>
        </w:tc>
        <w:tc>
          <w:tcPr>
            <w:tcW w:w="2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ind w:firstLine="696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年     月     </w:t>
            </w:r>
          </w:p>
        </w:tc>
        <w:tc>
          <w:tcPr>
            <w:tcW w:w="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学历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学位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0A7FB4" w:rsidTr="00C2592E">
        <w:trPr>
          <w:trHeight w:val="20"/>
          <w:jc w:val="center"/>
        </w:trPr>
        <w:tc>
          <w:tcPr>
            <w:tcW w:w="90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lef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会何种外语   1. 英语 □  2. 法语 □  3. 德语 □  4. 日语 □  5. 俄语 □</w:t>
            </w:r>
          </w:p>
          <w:p w:rsidR="000A7FB4" w:rsidRDefault="000A7FB4" w:rsidP="00C2592E">
            <w:pPr>
              <w:spacing w:line="460" w:lineRule="exact"/>
              <w:ind w:firstLineChars="640" w:firstLine="1344"/>
              <w:jc w:val="lef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6. 其他（请注明）</w:t>
            </w:r>
          </w:p>
        </w:tc>
      </w:tr>
      <w:tr w:rsidR="000A7FB4" w:rsidTr="00C2592E">
        <w:trPr>
          <w:trHeight w:val="20"/>
          <w:jc w:val="center"/>
        </w:trPr>
        <w:tc>
          <w:tcPr>
            <w:tcW w:w="90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外语熟练程度 (  )英语  (  )法语  (  )德语  (  )日语 (  )俄语 (  )其他  </w:t>
            </w: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             1．流利 □  2. 中等 □  3. 入门 □</w:t>
            </w:r>
          </w:p>
        </w:tc>
      </w:tr>
      <w:tr w:rsidR="000A7FB4" w:rsidTr="00C2592E">
        <w:trPr>
          <w:trHeight w:val="1119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有何专业技术特长</w:t>
            </w:r>
          </w:p>
        </w:tc>
        <w:tc>
          <w:tcPr>
            <w:tcW w:w="70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0A7FB4" w:rsidTr="00C2592E">
        <w:trPr>
          <w:trHeight w:val="20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jc w:val="lef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lastRenderedPageBreak/>
              <w:t>两院院士请填写</w:t>
            </w:r>
          </w:p>
        </w:tc>
        <w:tc>
          <w:tcPr>
            <w:tcW w:w="70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1．□ 科学院院士   担任时间：       年    月     </w:t>
            </w: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2．□ 工程院院士   担任时间：       年    月     </w:t>
            </w:r>
          </w:p>
        </w:tc>
      </w:tr>
      <w:tr w:rsidR="000A7FB4" w:rsidTr="00C2592E">
        <w:trPr>
          <w:trHeight w:val="20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曾负责组织制修订标准、主要职责</w:t>
            </w:r>
          </w:p>
        </w:tc>
        <w:tc>
          <w:tcPr>
            <w:tcW w:w="70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0A7FB4" w:rsidTr="00C2592E">
        <w:trPr>
          <w:trHeight w:val="20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有何发明、著作、学术论文，发表时间、发表刊物名称</w:t>
            </w:r>
          </w:p>
        </w:tc>
        <w:tc>
          <w:tcPr>
            <w:tcW w:w="70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0A7FB4" w:rsidTr="00C2592E">
        <w:trPr>
          <w:trHeight w:val="20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参加何种学术组织、担任何种职务</w:t>
            </w:r>
          </w:p>
        </w:tc>
        <w:tc>
          <w:tcPr>
            <w:tcW w:w="70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0A7FB4" w:rsidTr="00C2592E">
        <w:trPr>
          <w:trHeight w:val="20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受过何种奖励</w:t>
            </w:r>
          </w:p>
        </w:tc>
        <w:tc>
          <w:tcPr>
            <w:tcW w:w="70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0A7FB4" w:rsidTr="00C2592E">
        <w:trPr>
          <w:trHeight w:val="20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备注</w:t>
            </w:r>
          </w:p>
        </w:tc>
        <w:tc>
          <w:tcPr>
            <w:tcW w:w="70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0A7FB4" w:rsidTr="00C2592E">
        <w:trPr>
          <w:trHeight w:val="20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B4" w:rsidRDefault="000A7FB4" w:rsidP="00C2592E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单位意见</w:t>
            </w:r>
          </w:p>
        </w:tc>
        <w:tc>
          <w:tcPr>
            <w:tcW w:w="70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FB4" w:rsidRDefault="000A7FB4" w:rsidP="00C2592E">
            <w:pPr>
              <w:spacing w:line="460" w:lineRule="exact"/>
              <w:ind w:firstLineChars="1200" w:firstLine="2520"/>
              <w:rPr>
                <w:rFonts w:ascii="方正仿宋简体" w:eastAsia="方正仿宋简体" w:hAnsi="宋体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ind w:firstLineChars="1150" w:firstLine="2415"/>
              <w:rPr>
                <w:rFonts w:ascii="方正仿宋简体" w:eastAsia="方正仿宋简体" w:hAnsi="Times New Roman" w:hint="eastAsia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负责人：                    （签名、盖公章）</w:t>
            </w:r>
          </w:p>
          <w:p w:rsidR="000A7FB4" w:rsidRDefault="000A7FB4" w:rsidP="00C2592E">
            <w:pPr>
              <w:spacing w:line="460" w:lineRule="exact"/>
              <w:ind w:firstLine="420"/>
              <w:jc w:val="center"/>
              <w:rPr>
                <w:rFonts w:ascii="方正仿宋简体" w:eastAsia="方正仿宋简体" w:hAnsi="Times New Roman" w:hint="eastAsia"/>
                <w:szCs w:val="21"/>
              </w:rPr>
            </w:pPr>
          </w:p>
          <w:p w:rsidR="000A7FB4" w:rsidRDefault="000A7FB4" w:rsidP="00C2592E">
            <w:pPr>
              <w:spacing w:line="460" w:lineRule="exact"/>
              <w:ind w:firstLineChars="1750" w:firstLine="3675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年     月    日</w:t>
            </w:r>
          </w:p>
        </w:tc>
      </w:tr>
    </w:tbl>
    <w:p w:rsidR="000A7FB4" w:rsidRDefault="000A7FB4" w:rsidP="000A7FB4">
      <w:pPr>
        <w:spacing w:beforeLines="50" w:line="460" w:lineRule="exact"/>
        <w:ind w:firstLineChars="200" w:firstLine="420"/>
        <w:rPr>
          <w:rFonts w:ascii="方正仿宋简体" w:eastAsia="方正仿宋简体" w:hAnsi="Times New Roman" w:hint="eastAsia"/>
          <w:b/>
          <w:szCs w:val="21"/>
        </w:rPr>
      </w:pPr>
      <w:r>
        <w:rPr>
          <w:rFonts w:ascii="方正仿宋简体" w:eastAsia="方正仿宋简体" w:hAnsi="Times New Roman" w:hint="eastAsia"/>
          <w:b/>
          <w:szCs w:val="21"/>
        </w:rPr>
        <w:t>注：填报此表需另附一张二寸彩色照片，照片背后需注明姓名。</w:t>
      </w:r>
    </w:p>
    <w:p w:rsidR="000A7FB4" w:rsidRPr="003F01B9" w:rsidRDefault="000A7FB4" w:rsidP="000A7FB4">
      <w:pPr>
        <w:rPr>
          <w:rFonts w:ascii="仿宋" w:eastAsia="仿宋" w:hAnsi="仿宋"/>
        </w:rPr>
      </w:pPr>
    </w:p>
    <w:p w:rsidR="00607CC9" w:rsidRPr="000A7FB4" w:rsidRDefault="00607CC9"/>
    <w:sectPr w:rsidR="00607CC9" w:rsidRPr="000A7FB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3366" w:rsidRDefault="00C13366">
      <w:r>
        <w:separator/>
      </w:r>
    </w:p>
  </w:endnote>
  <w:endnote w:type="continuationSeparator" w:id="1">
    <w:p w:rsidR="00C13366" w:rsidRDefault="00C133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3366" w:rsidRDefault="00C13366">
      <w:r>
        <w:separator/>
      </w:r>
    </w:p>
  </w:footnote>
  <w:footnote w:type="continuationSeparator" w:id="1">
    <w:p w:rsidR="00C13366" w:rsidRDefault="00C133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3366"/>
    <w:rsid w:val="000A7FB4"/>
    <w:rsid w:val="00607CC9"/>
    <w:rsid w:val="007821ED"/>
    <w:rsid w:val="00C13366"/>
    <w:rsid w:val="00C25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FB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2593;&#31449;\&#26032;&#27773;&#26631;&#22996;&#32593;&#31449;&#36164;&#26009;\&#26631;&#20934;&#21270;&#24037;&#20316;&#21160;&#24577;\&#20844;&#21578;&#36890;&#30693;\&#38468;&#20214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</Template>
  <TotalTime>0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孙怡</dc:creator>
  <cp:lastModifiedBy>孙怡</cp:lastModifiedBy>
  <cp:revision>1</cp:revision>
  <dcterms:created xsi:type="dcterms:W3CDTF">2019-05-15T02:10:00Z</dcterms:created>
  <dcterms:modified xsi:type="dcterms:W3CDTF">2019-05-15T02:10:00Z</dcterms:modified>
</cp:coreProperties>
</file>